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60AC" w:rsidRDefault="003760AC" w:rsidP="003760AC">
      <w:pPr>
        <w:jc w:val="center"/>
        <w:rPr>
          <w:b/>
        </w:rPr>
      </w:pPr>
    </w:p>
    <w:p w:rsidR="003760AC" w:rsidRPr="00BF0709" w:rsidRDefault="003760AC" w:rsidP="003760AC">
      <w:pPr>
        <w:jc w:val="center"/>
        <w:rPr>
          <w:b/>
          <w:color w:val="FF0000"/>
        </w:rPr>
      </w:pPr>
      <w:r w:rsidRPr="00BF0709">
        <w:rPr>
          <w:b/>
        </w:rPr>
        <w:t xml:space="preserve">Fayette County Public Library Board of Trustees </w:t>
      </w:r>
      <w:r w:rsidR="00C94CE7">
        <w:rPr>
          <w:b/>
        </w:rPr>
        <w:t xml:space="preserve">Executive Session </w:t>
      </w:r>
      <w:r w:rsidRPr="00BF0709">
        <w:rPr>
          <w:b/>
        </w:rPr>
        <w:t xml:space="preserve">Meeting – </w:t>
      </w:r>
      <w:r w:rsidR="00C94CE7">
        <w:rPr>
          <w:b/>
        </w:rPr>
        <w:br/>
      </w:r>
      <w:r w:rsidR="00D67EE6">
        <w:rPr>
          <w:b/>
        </w:rPr>
        <w:t>April 10</w:t>
      </w:r>
      <w:r w:rsidRPr="00BF0709">
        <w:rPr>
          <w:b/>
        </w:rPr>
        <w:t xml:space="preserve">, </w:t>
      </w:r>
      <w:r w:rsidR="00D67EE6">
        <w:rPr>
          <w:b/>
        </w:rPr>
        <w:t>2018</w:t>
      </w:r>
      <w:r w:rsidRPr="00BF0709">
        <w:rPr>
          <w:b/>
        </w:rPr>
        <w:t xml:space="preserve"> Minutes</w:t>
      </w:r>
    </w:p>
    <w:p w:rsidR="003760AC" w:rsidRPr="00BF0709" w:rsidRDefault="003760AC" w:rsidP="003760AC">
      <w:pPr>
        <w:rPr>
          <w:color w:val="FF0000"/>
        </w:rPr>
      </w:pPr>
    </w:p>
    <w:p w:rsidR="003760AC" w:rsidRDefault="003760AC" w:rsidP="00C94CE7">
      <w:pPr>
        <w:ind w:firstLine="720"/>
      </w:pPr>
      <w:r w:rsidRPr="001D0013">
        <w:t xml:space="preserve">The Fayette County Public Library Board of Trustees met </w:t>
      </w:r>
      <w:r w:rsidR="00C94CE7">
        <w:t xml:space="preserve">in Executive Session </w:t>
      </w:r>
      <w:r w:rsidRPr="001D0013">
        <w:t xml:space="preserve">on </w:t>
      </w:r>
      <w:r w:rsidR="007D07B3">
        <w:t>Tuesday, April</w:t>
      </w:r>
      <w:r w:rsidR="00C93978">
        <w:t xml:space="preserve"> </w:t>
      </w:r>
      <w:bookmarkStart w:id="0" w:name="_GoBack"/>
      <w:bookmarkEnd w:id="0"/>
      <w:r w:rsidR="00D67EE6">
        <w:t>10</w:t>
      </w:r>
      <w:r w:rsidR="00626904">
        <w:t>,</w:t>
      </w:r>
      <w:r w:rsidR="00D67EE6">
        <w:t xml:space="preserve"> 2018</w:t>
      </w:r>
      <w:r w:rsidR="003822A0">
        <w:t>,</w:t>
      </w:r>
      <w:r w:rsidRPr="001D0013">
        <w:t xml:space="preserve"> at </w:t>
      </w:r>
      <w:r>
        <w:t>5:</w:t>
      </w:r>
      <w:r w:rsidR="004129F9">
        <w:t>0</w:t>
      </w:r>
      <w:r w:rsidR="00C01678">
        <w:t xml:space="preserve">0 </w:t>
      </w:r>
      <w:r w:rsidRPr="001D0013">
        <w:t xml:space="preserve">p.m. in the </w:t>
      </w:r>
      <w:r w:rsidR="00B67D70">
        <w:t>Library Meeting roo</w:t>
      </w:r>
      <w:r w:rsidR="00EE2D2B">
        <w:t xml:space="preserve">m </w:t>
      </w:r>
      <w:r w:rsidRPr="001D0013">
        <w:t xml:space="preserve">with </w:t>
      </w:r>
      <w:r w:rsidR="00D211A0">
        <w:t>Dale Strong</w:t>
      </w:r>
      <w:r w:rsidRPr="001D0013">
        <w:t xml:space="preserve">, </w:t>
      </w:r>
      <w:r w:rsidR="00FE4313">
        <w:t xml:space="preserve">President </w:t>
      </w:r>
      <w:r w:rsidRPr="001D0013">
        <w:t>of the Board, presiding. Others present were Board members</w:t>
      </w:r>
      <w:r w:rsidR="00C62220">
        <w:t xml:space="preserve"> </w:t>
      </w:r>
      <w:r w:rsidR="00EF4857">
        <w:t xml:space="preserve">Cindy Newton, </w:t>
      </w:r>
      <w:r w:rsidR="00D67EE6">
        <w:t>Mallory Hill</w:t>
      </w:r>
      <w:r w:rsidR="00FE4313">
        <w:t xml:space="preserve">, </w:t>
      </w:r>
      <w:r w:rsidR="00D67EE6">
        <w:t xml:space="preserve">Mary Alice Devor, </w:t>
      </w:r>
      <w:r w:rsidR="00C01678">
        <w:t xml:space="preserve">Sarah Lee-Plough, Mike Stevens, </w:t>
      </w:r>
      <w:r w:rsidR="00B67D70">
        <w:t xml:space="preserve">and </w:t>
      </w:r>
      <w:r w:rsidR="00EE2D2B">
        <w:t>Judith Echano Medina</w:t>
      </w:r>
      <w:r w:rsidR="00A6020B">
        <w:t xml:space="preserve">.  </w:t>
      </w:r>
      <w:r w:rsidR="00D67EE6">
        <w:t>Also present was Betsy Slavens, Director</w:t>
      </w:r>
      <w:r w:rsidR="00103FC4">
        <w:t xml:space="preserve">.  </w:t>
      </w:r>
    </w:p>
    <w:p w:rsidR="00C94CE7" w:rsidRDefault="00C94CE7" w:rsidP="00C94CE7">
      <w:pPr>
        <w:tabs>
          <w:tab w:val="left" w:pos="6716"/>
        </w:tabs>
        <w:rPr>
          <w:b/>
        </w:rPr>
      </w:pPr>
      <w:r>
        <w:rPr>
          <w:b/>
        </w:rPr>
        <w:tab/>
      </w:r>
    </w:p>
    <w:p w:rsidR="00C94CE7" w:rsidRPr="0028340F" w:rsidRDefault="00A6020B" w:rsidP="00C94CE7">
      <w:r>
        <w:t xml:space="preserve">The Library Board of Trustees met in Executive Session under </w:t>
      </w:r>
      <w:r w:rsidR="00C94CE7">
        <w:t>Indiana Code 5-14-1.5-6.1(b</w:t>
      </w:r>
      <w:r w:rsidR="00D80779">
        <w:t>) (</w:t>
      </w:r>
      <w:r w:rsidR="00C94CE7">
        <w:t>9) “to discuss job performance evaluation of individual employees”</w:t>
      </w:r>
      <w:r>
        <w:t>.</w:t>
      </w:r>
    </w:p>
    <w:p w:rsidR="00C94CE7" w:rsidRDefault="00C94CE7" w:rsidP="003760AC"/>
    <w:p w:rsidR="00165A49" w:rsidRDefault="00286014" w:rsidP="003760AC">
      <w:r>
        <w:t>The exec</w:t>
      </w:r>
      <w:r w:rsidR="00D67EE6">
        <w:t>utive session was completed at 5</w:t>
      </w:r>
      <w:r>
        <w:t>:</w:t>
      </w:r>
      <w:r w:rsidR="00D67EE6">
        <w:t>14</w:t>
      </w:r>
      <w:r w:rsidR="00A26E04">
        <w:t>. The Board of Trustees</w:t>
      </w:r>
      <w:r w:rsidR="00324E39">
        <w:t xml:space="preserve"> reconvened for the regular board meeting</w:t>
      </w:r>
      <w:r w:rsidR="00D67EE6">
        <w:t xml:space="preserve"> at 5</w:t>
      </w:r>
      <w:r w:rsidR="00A26E04">
        <w:t>:</w:t>
      </w:r>
      <w:r w:rsidR="00D67EE6">
        <w:t>15</w:t>
      </w:r>
      <w:r w:rsidR="00A26E04">
        <w:t xml:space="preserve"> pm.</w:t>
      </w:r>
    </w:p>
    <w:p w:rsidR="00165A49" w:rsidRDefault="00165A49" w:rsidP="003760AC"/>
    <w:p w:rsidR="003760AC" w:rsidRDefault="003760AC" w:rsidP="003760AC">
      <w:r>
        <w:t>Respectfully submitted,</w:t>
      </w:r>
    </w:p>
    <w:p w:rsidR="003760AC" w:rsidRDefault="003760AC" w:rsidP="003760AC"/>
    <w:p w:rsidR="005663C3" w:rsidRDefault="005663C3" w:rsidP="003760AC"/>
    <w:sectPr w:rsidR="005663C3" w:rsidSect="005663C3">
      <w:pgSz w:w="12240" w:h="15840"/>
      <w:pgMar w:top="1296" w:right="1080" w:bottom="1296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B510F3"/>
    <w:multiLevelType w:val="hybridMultilevel"/>
    <w:tmpl w:val="395A87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555E29"/>
    <w:multiLevelType w:val="hybridMultilevel"/>
    <w:tmpl w:val="0F5ED908"/>
    <w:lvl w:ilvl="0" w:tplc="1944B3CC">
      <w:start w:val="1"/>
      <w:numFmt w:val="decimal"/>
      <w:lvlText w:val="%1&gt;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defaultTabStop w:val="720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0AC"/>
    <w:rsid w:val="00017187"/>
    <w:rsid w:val="00037438"/>
    <w:rsid w:val="000A6355"/>
    <w:rsid w:val="00103FC4"/>
    <w:rsid w:val="00154960"/>
    <w:rsid w:val="00165A49"/>
    <w:rsid w:val="001A0EEF"/>
    <w:rsid w:val="001B3012"/>
    <w:rsid w:val="001C2E0C"/>
    <w:rsid w:val="001E49EF"/>
    <w:rsid w:val="00216663"/>
    <w:rsid w:val="002619B4"/>
    <w:rsid w:val="00286014"/>
    <w:rsid w:val="002955FE"/>
    <w:rsid w:val="002A1F64"/>
    <w:rsid w:val="002D1895"/>
    <w:rsid w:val="00307CBE"/>
    <w:rsid w:val="00312239"/>
    <w:rsid w:val="00322F4C"/>
    <w:rsid w:val="00324E39"/>
    <w:rsid w:val="00371829"/>
    <w:rsid w:val="003760AC"/>
    <w:rsid w:val="0037781A"/>
    <w:rsid w:val="003822A0"/>
    <w:rsid w:val="003B68BC"/>
    <w:rsid w:val="003D30E4"/>
    <w:rsid w:val="003F2E51"/>
    <w:rsid w:val="004129F9"/>
    <w:rsid w:val="0042411F"/>
    <w:rsid w:val="00436D36"/>
    <w:rsid w:val="00471B95"/>
    <w:rsid w:val="004D6FB1"/>
    <w:rsid w:val="004E0076"/>
    <w:rsid w:val="004E01DE"/>
    <w:rsid w:val="004F0D0D"/>
    <w:rsid w:val="005032FC"/>
    <w:rsid w:val="00560B96"/>
    <w:rsid w:val="00561661"/>
    <w:rsid w:val="005663C3"/>
    <w:rsid w:val="00582D2B"/>
    <w:rsid w:val="00587C07"/>
    <w:rsid w:val="005B3652"/>
    <w:rsid w:val="006056BB"/>
    <w:rsid w:val="00626904"/>
    <w:rsid w:val="006269A1"/>
    <w:rsid w:val="00662FB4"/>
    <w:rsid w:val="00675FD9"/>
    <w:rsid w:val="00694FF5"/>
    <w:rsid w:val="007B1F29"/>
    <w:rsid w:val="007D07B3"/>
    <w:rsid w:val="0081292D"/>
    <w:rsid w:val="008373E6"/>
    <w:rsid w:val="008671CA"/>
    <w:rsid w:val="00885B8A"/>
    <w:rsid w:val="008B07DF"/>
    <w:rsid w:val="008C1C0A"/>
    <w:rsid w:val="008D663C"/>
    <w:rsid w:val="008F59FE"/>
    <w:rsid w:val="009413B9"/>
    <w:rsid w:val="00944B3B"/>
    <w:rsid w:val="009C331C"/>
    <w:rsid w:val="009C3983"/>
    <w:rsid w:val="009D77EF"/>
    <w:rsid w:val="00A26E04"/>
    <w:rsid w:val="00A54C9C"/>
    <w:rsid w:val="00A6020B"/>
    <w:rsid w:val="00A70DA2"/>
    <w:rsid w:val="00A71CD7"/>
    <w:rsid w:val="00A81C74"/>
    <w:rsid w:val="00AB43D8"/>
    <w:rsid w:val="00AC6373"/>
    <w:rsid w:val="00AD7498"/>
    <w:rsid w:val="00B0110E"/>
    <w:rsid w:val="00B43936"/>
    <w:rsid w:val="00B62BF9"/>
    <w:rsid w:val="00B648E6"/>
    <w:rsid w:val="00B67D70"/>
    <w:rsid w:val="00B73907"/>
    <w:rsid w:val="00B82CBC"/>
    <w:rsid w:val="00B94498"/>
    <w:rsid w:val="00BD0E64"/>
    <w:rsid w:val="00BE1A27"/>
    <w:rsid w:val="00BE707C"/>
    <w:rsid w:val="00C01678"/>
    <w:rsid w:val="00C57B37"/>
    <w:rsid w:val="00C62220"/>
    <w:rsid w:val="00C87DB4"/>
    <w:rsid w:val="00C93978"/>
    <w:rsid w:val="00C94CE7"/>
    <w:rsid w:val="00C97815"/>
    <w:rsid w:val="00CB30F7"/>
    <w:rsid w:val="00D04F12"/>
    <w:rsid w:val="00D211A0"/>
    <w:rsid w:val="00D27C84"/>
    <w:rsid w:val="00D667EB"/>
    <w:rsid w:val="00D67EE6"/>
    <w:rsid w:val="00D80779"/>
    <w:rsid w:val="00D87846"/>
    <w:rsid w:val="00D9489D"/>
    <w:rsid w:val="00DA29EE"/>
    <w:rsid w:val="00DB6AC5"/>
    <w:rsid w:val="00DC10FB"/>
    <w:rsid w:val="00DC4B6E"/>
    <w:rsid w:val="00DD02DA"/>
    <w:rsid w:val="00DF4F16"/>
    <w:rsid w:val="00DF6CB2"/>
    <w:rsid w:val="00DF7247"/>
    <w:rsid w:val="00E02092"/>
    <w:rsid w:val="00EA5699"/>
    <w:rsid w:val="00EE0820"/>
    <w:rsid w:val="00EE120D"/>
    <w:rsid w:val="00EE1A78"/>
    <w:rsid w:val="00EE2D2B"/>
    <w:rsid w:val="00EF463D"/>
    <w:rsid w:val="00EF4857"/>
    <w:rsid w:val="00EF5742"/>
    <w:rsid w:val="00F111C5"/>
    <w:rsid w:val="00F63414"/>
    <w:rsid w:val="00F679F2"/>
    <w:rsid w:val="00F83840"/>
    <w:rsid w:val="00F96EF0"/>
    <w:rsid w:val="00FA13D6"/>
    <w:rsid w:val="00FC166F"/>
    <w:rsid w:val="00FE4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D778D6"/>
  <w15:docId w15:val="{8401AE42-E881-46E3-953C-4DE15FAAE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60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60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D49F1323</Template>
  <TotalTime>3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Staff</dc:creator>
  <cp:lastModifiedBy>Melissa Scott</cp:lastModifiedBy>
  <cp:revision>5</cp:revision>
  <cp:lastPrinted>2015-06-05T15:45:00Z</cp:lastPrinted>
  <dcterms:created xsi:type="dcterms:W3CDTF">2018-05-03T14:03:00Z</dcterms:created>
  <dcterms:modified xsi:type="dcterms:W3CDTF">2018-05-03T14:05:00Z</dcterms:modified>
</cp:coreProperties>
</file>